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B3C" w:rsidRDefault="00CB0B3C" w:rsidP="00A452A5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 xml:space="preserve">לכבוד                                                                                                                             </w:t>
      </w:r>
      <w:r w:rsidR="00467884">
        <w:rPr>
          <w:rFonts w:ascii="Tahoma" w:hAnsi="Tahoma" w:cs="David" w:hint="cs"/>
          <w:sz w:val="26"/>
          <w:szCs w:val="26"/>
          <w:rtl/>
        </w:rPr>
        <w:t>16/</w:t>
      </w:r>
      <w:r w:rsidR="00BC4296">
        <w:rPr>
          <w:rFonts w:ascii="Tahoma" w:hAnsi="Tahoma" w:cs="David" w:hint="cs"/>
          <w:sz w:val="26"/>
          <w:szCs w:val="26"/>
          <w:rtl/>
        </w:rPr>
        <w:t>08</w:t>
      </w:r>
      <w:r w:rsidR="00467884">
        <w:rPr>
          <w:rFonts w:ascii="Tahoma" w:hAnsi="Tahoma" w:cs="David" w:hint="cs"/>
          <w:sz w:val="26"/>
          <w:szCs w:val="26"/>
          <w:rtl/>
        </w:rPr>
        <w:t>/201</w:t>
      </w:r>
      <w:r w:rsidR="00A452A5">
        <w:rPr>
          <w:rFonts w:ascii="Tahoma" w:hAnsi="Tahoma" w:cs="David" w:hint="cs"/>
          <w:sz w:val="26"/>
          <w:szCs w:val="26"/>
          <w:rtl/>
        </w:rPr>
        <w:t>9</w:t>
      </w:r>
      <w:r>
        <w:rPr>
          <w:rFonts w:ascii="Tahoma" w:hAnsi="Tahoma" w:cs="David" w:hint="cs"/>
          <w:sz w:val="26"/>
          <w:szCs w:val="26"/>
          <w:rtl/>
        </w:rPr>
        <w:t xml:space="preserve"> </w:t>
      </w:r>
    </w:p>
    <w:p w:rsidR="00CB0B3C" w:rsidRPr="00316901" w:rsidRDefault="00CB0B3C" w:rsidP="00CB0B3C">
      <w:pPr>
        <w:ind w:left="-483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>גב' אריאלה עטיה</w:t>
      </w:r>
    </w:p>
    <w:p w:rsidR="00CB0B3C" w:rsidRPr="00316901" w:rsidRDefault="00CB0B3C" w:rsidP="00CB0B3C">
      <w:pPr>
        <w:ind w:left="-483"/>
        <w:rPr>
          <w:rFonts w:ascii="Tahoma" w:hAnsi="Tahoma" w:cs="David"/>
          <w:sz w:val="26"/>
          <w:szCs w:val="26"/>
          <w:rtl/>
        </w:rPr>
      </w:pPr>
      <w:r w:rsidRPr="00316901">
        <w:rPr>
          <w:rFonts w:ascii="Tahoma" w:hAnsi="Tahoma" w:cs="David" w:hint="cs"/>
          <w:sz w:val="26"/>
          <w:szCs w:val="26"/>
          <w:rtl/>
        </w:rPr>
        <w:t>משרד הרווחה והשירותים החברתיים</w:t>
      </w:r>
    </w:p>
    <w:p w:rsidR="00CB0B3C" w:rsidRPr="00316901" w:rsidRDefault="00CB0B3C" w:rsidP="00CB0B3C">
      <w:pPr>
        <w:ind w:left="-483"/>
        <w:rPr>
          <w:rFonts w:ascii="Tahoma" w:hAnsi="Tahoma" w:cs="David"/>
          <w:sz w:val="26"/>
          <w:szCs w:val="26"/>
          <w:rtl/>
        </w:rPr>
      </w:pPr>
      <w:r w:rsidRPr="00316901">
        <w:rPr>
          <w:rFonts w:ascii="Tahoma" w:hAnsi="Tahoma" w:cs="David" w:hint="cs"/>
          <w:sz w:val="26"/>
          <w:szCs w:val="26"/>
          <w:rtl/>
        </w:rPr>
        <w:t xml:space="preserve">טל' 02-6708335 </w:t>
      </w:r>
    </w:p>
    <w:p w:rsidR="00CB0B3C" w:rsidRPr="00BB289D" w:rsidRDefault="00CB0B3C" w:rsidP="00CB0B3C">
      <w:pPr>
        <w:ind w:left="-483"/>
        <w:rPr>
          <w:rFonts w:ascii="Tahoma" w:hAnsi="Tahoma" w:cs="David"/>
          <w:b/>
          <w:bCs/>
          <w:sz w:val="26"/>
          <w:szCs w:val="26"/>
          <w:u w:val="single"/>
          <w:rtl/>
        </w:rPr>
      </w:pPr>
      <w:r w:rsidRPr="00BB289D">
        <w:rPr>
          <w:rFonts w:ascii="Tahoma" w:hAnsi="Tahoma" w:cs="David" w:hint="cs"/>
          <w:b/>
          <w:bCs/>
          <w:sz w:val="26"/>
          <w:szCs w:val="26"/>
          <w:u w:val="single"/>
          <w:rtl/>
        </w:rPr>
        <w:t>פקס 02-6708298</w:t>
      </w:r>
    </w:p>
    <w:p w:rsidR="00CB0B3C" w:rsidRDefault="00CB0B3C" w:rsidP="00CB0B3C">
      <w:pPr>
        <w:spacing w:line="360" w:lineRule="auto"/>
        <w:ind w:left="-483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Pr="00B353D3" w:rsidRDefault="00CB0B3C" w:rsidP="00CB0B3C">
      <w:pPr>
        <w:spacing w:line="360" w:lineRule="auto"/>
        <w:ind w:left="-514" w:right="-180"/>
        <w:jc w:val="center"/>
        <w:rPr>
          <w:rFonts w:ascii="Tahoma" w:hAnsi="Tahoma" w:cs="David"/>
          <w:b/>
          <w:bCs/>
          <w:sz w:val="26"/>
          <w:szCs w:val="26"/>
          <w:rtl/>
        </w:rPr>
      </w:pPr>
      <w:r w:rsidRPr="00B353D3">
        <w:rPr>
          <w:rFonts w:ascii="Tahoma" w:hAnsi="Tahoma" w:cs="David" w:hint="cs"/>
          <w:b/>
          <w:bCs/>
          <w:sz w:val="26"/>
          <w:szCs w:val="26"/>
          <w:rtl/>
        </w:rPr>
        <w:t xml:space="preserve">הנדון: </w:t>
      </w:r>
      <w:r w:rsidRPr="00B353D3">
        <w:rPr>
          <w:rFonts w:ascii="Tahoma" w:hAnsi="Tahoma" w:cs="David" w:hint="cs"/>
          <w:b/>
          <w:bCs/>
          <w:sz w:val="26"/>
          <w:szCs w:val="26"/>
          <w:u w:val="single"/>
          <w:rtl/>
        </w:rPr>
        <w:t>תחזוקה מערכת כח אדם</w:t>
      </w:r>
      <w:r w:rsidRPr="00B353D3">
        <w:rPr>
          <w:rFonts w:ascii="Tahoma" w:hAnsi="Tahoma" w:cs="David" w:hint="cs"/>
          <w:b/>
          <w:bCs/>
          <w:sz w:val="26"/>
          <w:szCs w:val="26"/>
          <w:rtl/>
        </w:rPr>
        <w:t xml:space="preserve"> 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>שלום רב,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 w:rsidRPr="00E2722D">
        <w:rPr>
          <w:rFonts w:ascii="Tahoma" w:hAnsi="Tahoma" w:cs="David"/>
          <w:sz w:val="26"/>
          <w:szCs w:val="26"/>
          <w:rtl/>
        </w:rPr>
        <w:t xml:space="preserve">חברת סינאל מלל פייוויי בע"מ </w:t>
      </w:r>
      <w:r w:rsidRPr="00B27F2C">
        <w:rPr>
          <w:rFonts w:ascii="Tahoma" w:hAnsi="Tahoma" w:cs="David"/>
          <w:sz w:val="26"/>
          <w:szCs w:val="26"/>
          <w:rtl/>
        </w:rPr>
        <w:t xml:space="preserve">פיתחה עבור משרד הרווחה תוכנה </w:t>
      </w:r>
      <w:r w:rsidRPr="00B27F2C">
        <w:rPr>
          <w:rFonts w:ascii="Tahoma" w:hAnsi="Tahoma" w:cs="David" w:hint="cs"/>
          <w:sz w:val="26"/>
          <w:szCs w:val="26"/>
          <w:rtl/>
        </w:rPr>
        <w:t>ייחודי</w:t>
      </w:r>
      <w:r w:rsidRPr="00B27F2C">
        <w:rPr>
          <w:rFonts w:ascii="Tahoma" w:hAnsi="Tahoma" w:cs="David" w:hint="eastAsia"/>
          <w:sz w:val="26"/>
          <w:szCs w:val="26"/>
          <w:rtl/>
        </w:rPr>
        <w:t>ת</w:t>
      </w:r>
      <w:r w:rsidRPr="00B27F2C">
        <w:rPr>
          <w:rFonts w:ascii="Tahoma" w:hAnsi="Tahoma" w:cs="David"/>
          <w:sz w:val="26"/>
          <w:szCs w:val="26"/>
          <w:rtl/>
        </w:rPr>
        <w:t xml:space="preserve"> אשר הקוד שלה הוא תוכנת בסיס של החברה ושמה "אנוש 2000." על כן החברה הינה ספק יחיד ורק היא רשאית לתחזק את התוכנה ולבצע בה שינויים</w:t>
      </w:r>
      <w:r w:rsidRPr="00B73799">
        <w:rPr>
          <w:rFonts w:ascii="Tahoma" w:hAnsi="Tahoma" w:cs="David"/>
          <w:sz w:val="26"/>
          <w:szCs w:val="26"/>
          <w:rtl/>
        </w:rPr>
        <w:t xml:space="preserve">. 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 xml:space="preserve">למערכת התוכנה  מתבצעים שינויים ותוספות </w:t>
      </w:r>
      <w:r w:rsidRPr="00E2722D">
        <w:rPr>
          <w:rFonts w:ascii="Tahoma" w:hAnsi="Tahoma" w:cs="David" w:hint="cs"/>
          <w:sz w:val="26"/>
          <w:szCs w:val="26"/>
          <w:rtl/>
        </w:rPr>
        <w:t>הנדרשים</w:t>
      </w:r>
      <w:r>
        <w:rPr>
          <w:rFonts w:ascii="Tahoma" w:hAnsi="Tahoma" w:cs="David" w:hint="cs"/>
          <w:sz w:val="26"/>
          <w:szCs w:val="26"/>
          <w:rtl/>
        </w:rPr>
        <w:t xml:space="preserve"> מעת לעת באופן שוטף לעדכון בקוד ה</w:t>
      </w:r>
      <w:r w:rsidRPr="00E2722D">
        <w:rPr>
          <w:rFonts w:ascii="Tahoma" w:hAnsi="Tahoma" w:cs="David" w:hint="cs"/>
          <w:sz w:val="26"/>
          <w:szCs w:val="26"/>
          <w:rtl/>
        </w:rPr>
        <w:t>תוכנה</w:t>
      </w:r>
      <w:r>
        <w:rPr>
          <w:rFonts w:ascii="Tahoma" w:hAnsi="Tahoma" w:cs="David" w:hint="cs"/>
          <w:sz w:val="26"/>
          <w:szCs w:val="26"/>
          <w:rtl/>
        </w:rPr>
        <w:t xml:space="preserve"> אשר פותחה  ע"י חברת סינאל מלל פייווי.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  <w:r>
        <w:rPr>
          <w:rFonts w:ascii="Tahoma" w:hAnsi="Tahoma" w:cs="David" w:hint="cs"/>
          <w:sz w:val="26"/>
          <w:szCs w:val="26"/>
          <w:rtl/>
        </w:rPr>
        <w:t>מיותר לציין כי מתכנתים שלנו הינם  הגורם היחיד המיומן והמוסמך לבצוע העדכונים הנדרשים במערכת  באופן שוטף לפי הנדרש  בחוקת השכר .</w:t>
      </w:r>
    </w:p>
    <w:p w:rsidR="00CB0B3C" w:rsidRPr="00B73799" w:rsidRDefault="00CB0B3C" w:rsidP="00CB0B3C">
      <w:pPr>
        <w:spacing w:line="360" w:lineRule="auto"/>
        <w:ind w:left="-482"/>
        <w:jc w:val="both"/>
        <w:rPr>
          <w:rFonts w:ascii="Tahoma" w:hAnsi="Tahoma" w:cs="David"/>
          <w:sz w:val="26"/>
          <w:szCs w:val="26"/>
          <w:rtl/>
        </w:rPr>
      </w:pPr>
    </w:p>
    <w:p w:rsidR="00CB0B3C" w:rsidRPr="00B73799" w:rsidRDefault="00CB0B3C" w:rsidP="00A452A5">
      <w:pPr>
        <w:spacing w:line="360" w:lineRule="auto"/>
        <w:ind w:left="-482"/>
        <w:jc w:val="both"/>
        <w:rPr>
          <w:rFonts w:ascii="Tahoma" w:hAnsi="Tahoma" w:cs="David"/>
          <w:sz w:val="26"/>
          <w:szCs w:val="26"/>
          <w:rtl/>
        </w:rPr>
      </w:pPr>
      <w:r w:rsidRPr="00B27F2C">
        <w:rPr>
          <w:rFonts w:ascii="Tahoma" w:hAnsi="Tahoma" w:cs="David"/>
          <w:sz w:val="26"/>
          <w:szCs w:val="26"/>
          <w:rtl/>
        </w:rPr>
        <w:t>על כן אם משרד הרווחה ימשיך בשנת 20</w:t>
      </w:r>
      <w:r w:rsidR="00A452A5">
        <w:rPr>
          <w:rFonts w:ascii="Tahoma" w:hAnsi="Tahoma" w:cs="David" w:hint="cs"/>
          <w:sz w:val="26"/>
          <w:szCs w:val="26"/>
          <w:rtl/>
        </w:rPr>
        <w:t>20</w:t>
      </w:r>
      <w:r w:rsidRPr="00B27F2C">
        <w:rPr>
          <w:rFonts w:ascii="Tahoma" w:hAnsi="Tahoma" w:cs="David"/>
          <w:sz w:val="26"/>
          <w:szCs w:val="26"/>
          <w:rtl/>
        </w:rPr>
        <w:t xml:space="preserve"> להשתמש בתוכנה זו, עליו ליצור התקשרות עם החברה שהינה ספק יחיד.</w:t>
      </w: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/>
        <w:jc w:val="both"/>
        <w:rPr>
          <w:rFonts w:ascii="Tahoma" w:hAnsi="Tahoma" w:cs="David"/>
          <w:sz w:val="26"/>
          <w:szCs w:val="26"/>
          <w:rtl/>
        </w:rPr>
      </w:pPr>
    </w:p>
    <w:p w:rsidR="00CB0B3C" w:rsidRDefault="00CB0B3C" w:rsidP="00CB0B3C">
      <w:pPr>
        <w:spacing w:line="360" w:lineRule="auto"/>
        <w:ind w:left="-514" w:right="-180" w:firstLine="5985"/>
        <w:jc w:val="both"/>
        <w:rPr>
          <w:rFonts w:ascii="Tahoma" w:hAnsi="Tahoma" w:cs="David"/>
          <w:b/>
          <w:bCs/>
          <w:sz w:val="26"/>
          <w:szCs w:val="26"/>
          <w:rtl/>
        </w:rPr>
      </w:pPr>
      <w:r w:rsidRPr="00120373">
        <w:rPr>
          <w:rFonts w:ascii="Tahoma" w:hAnsi="Tahoma" w:cs="David" w:hint="cs"/>
          <w:b/>
          <w:bCs/>
          <w:sz w:val="26"/>
          <w:szCs w:val="26"/>
          <w:rtl/>
        </w:rPr>
        <w:t>בברכה,</w:t>
      </w:r>
    </w:p>
    <w:p w:rsidR="00CB0B3C" w:rsidRDefault="003B31F3" w:rsidP="00CB0B3C">
      <w:pPr>
        <w:spacing w:line="360" w:lineRule="auto"/>
        <w:ind w:left="-514" w:right="-180" w:firstLine="5985"/>
        <w:jc w:val="both"/>
        <w:rPr>
          <w:rFonts w:ascii="Tahoma" w:hAnsi="Tahoma" w:cs="David"/>
          <w:b/>
          <w:bCs/>
          <w:sz w:val="26"/>
          <w:szCs w:val="26"/>
          <w:rtl/>
        </w:rPr>
      </w:pPr>
      <w:r>
        <w:rPr>
          <w:rFonts w:ascii="Tahoma" w:hAnsi="Tahoma" w:cs="David" w:hint="cs"/>
          <w:b/>
          <w:bCs/>
          <w:sz w:val="26"/>
          <w:szCs w:val="26"/>
          <w:rtl/>
        </w:rPr>
        <w:t>קרול רוזנווסר</w:t>
      </w:r>
      <w:r w:rsidR="00CB0B3C">
        <w:rPr>
          <w:rFonts w:ascii="Tahoma" w:hAnsi="Tahoma" w:cs="David" w:hint="cs"/>
          <w:b/>
          <w:bCs/>
          <w:sz w:val="26"/>
          <w:szCs w:val="26"/>
          <w:rtl/>
        </w:rPr>
        <w:t xml:space="preserve"> </w:t>
      </w:r>
      <w:r w:rsidR="00CB0B3C">
        <w:rPr>
          <w:rFonts w:ascii="Tahoma" w:hAnsi="Tahoma" w:cs="David"/>
          <w:b/>
          <w:bCs/>
          <w:sz w:val="26"/>
          <w:szCs w:val="26"/>
          <w:rtl/>
        </w:rPr>
        <w:t>–</w:t>
      </w:r>
      <w:r w:rsidR="00CB0B3C">
        <w:rPr>
          <w:rFonts w:ascii="Tahoma" w:hAnsi="Tahoma" w:cs="David" w:hint="cs"/>
          <w:b/>
          <w:bCs/>
          <w:sz w:val="26"/>
          <w:szCs w:val="26"/>
          <w:rtl/>
        </w:rPr>
        <w:t xml:space="preserve"> </w:t>
      </w:r>
      <w:r>
        <w:rPr>
          <w:rFonts w:ascii="Tahoma" w:hAnsi="Tahoma" w:cs="David" w:hint="cs"/>
          <w:b/>
          <w:bCs/>
          <w:sz w:val="26"/>
          <w:szCs w:val="26"/>
          <w:rtl/>
        </w:rPr>
        <w:t>ס</w:t>
      </w:r>
      <w:r w:rsidR="00CB0B3C">
        <w:rPr>
          <w:rFonts w:ascii="Tahoma" w:hAnsi="Tahoma" w:cs="David" w:hint="cs"/>
          <w:b/>
          <w:bCs/>
          <w:sz w:val="26"/>
          <w:szCs w:val="26"/>
          <w:rtl/>
        </w:rPr>
        <w:t xml:space="preserve">מנכ"ל </w:t>
      </w:r>
    </w:p>
    <w:p w:rsidR="00CB0B3C" w:rsidRPr="00120373" w:rsidRDefault="00CB0B3C" w:rsidP="00CB0B3C">
      <w:pPr>
        <w:spacing w:line="360" w:lineRule="auto"/>
        <w:ind w:left="-514" w:right="-180" w:firstLine="5985"/>
        <w:jc w:val="both"/>
        <w:rPr>
          <w:rFonts w:ascii="Tahoma" w:hAnsi="Tahoma" w:cs="David"/>
          <w:b/>
          <w:bCs/>
          <w:sz w:val="26"/>
          <w:szCs w:val="26"/>
          <w:rtl/>
        </w:rPr>
      </w:pPr>
      <w:r>
        <w:rPr>
          <w:rFonts w:ascii="Tahoma" w:hAnsi="Tahoma" w:cs="David" w:hint="cs"/>
          <w:b/>
          <w:bCs/>
          <w:sz w:val="26"/>
          <w:szCs w:val="26"/>
          <w:rtl/>
        </w:rPr>
        <w:t>סינאל מלל פייוויי</w:t>
      </w:r>
    </w:p>
    <w:p w:rsidR="00CB0B3C" w:rsidRPr="00B52651" w:rsidRDefault="00CB0B3C" w:rsidP="00CB0B3C">
      <w:bookmarkStart w:id="0" w:name="_GoBack"/>
      <w:bookmarkEnd w:id="0"/>
    </w:p>
    <w:sectPr w:rsidR="00CB0B3C" w:rsidRPr="00B52651" w:rsidSect="003F5C1F">
      <w:headerReference w:type="default" r:id="rId7"/>
      <w:footerReference w:type="default" r:id="rId8"/>
      <w:endnotePr>
        <w:numFmt w:val="lowerLetter"/>
      </w:endnotePr>
      <w:pgSz w:w="11906" w:h="16838"/>
      <w:pgMar w:top="1440" w:right="1800" w:bottom="709" w:left="1800" w:header="720" w:footer="369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B7A" w:rsidRDefault="00F32B7A">
      <w:r>
        <w:separator/>
      </w:r>
    </w:p>
  </w:endnote>
  <w:endnote w:type="continuationSeparator" w:id="0">
    <w:p w:rsidR="00F32B7A" w:rsidRDefault="00F3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AE9" w:rsidRDefault="00774AE9">
    <w:pPr>
      <w:pStyle w:val="a4"/>
      <w:rPr>
        <w:rtl/>
      </w:rPr>
    </w:pPr>
    <w:r w:rsidRPr="003F5C1F">
      <w:rPr>
        <w:rtl/>
        <w:lang w:eastAsia="en-US"/>
      </w:rPr>
      <w:drawing>
        <wp:inline distT="0" distB="0" distL="0" distR="0">
          <wp:extent cx="5522999" cy="919616"/>
          <wp:effectExtent l="19050" t="0" r="1501" b="0"/>
          <wp:docPr id="4" name="תמונה 4" descr="C:\Users\or\AppData\Local\Microsoft\Windows\Temporary Internet Files\Content.Word\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r\AppData\Local\Microsoft\Windows\Temporary Internet Files\Content.Word\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2999" cy="919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B7A" w:rsidRDefault="00F32B7A">
      <w:r>
        <w:separator/>
      </w:r>
    </w:p>
  </w:footnote>
  <w:footnote w:type="continuationSeparator" w:id="0">
    <w:p w:rsidR="00F32B7A" w:rsidRDefault="00F32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AE9" w:rsidRDefault="00774AE9" w:rsidP="003F5C1F">
    <w:pPr>
      <w:pStyle w:val="a3"/>
      <w:tabs>
        <w:tab w:val="clear" w:pos="8306"/>
        <w:tab w:val="right" w:pos="8873"/>
      </w:tabs>
      <w:ind w:right="-426"/>
      <w:jc w:val="right"/>
      <w:rPr>
        <w:rtl/>
      </w:rPr>
    </w:pPr>
    <w:r w:rsidRPr="003F5C1F">
      <w:rPr>
        <w:rtl/>
        <w:lang w:eastAsia="en-US"/>
      </w:rPr>
      <w:drawing>
        <wp:inline distT="0" distB="0" distL="0" distR="0">
          <wp:extent cx="3287107" cy="781396"/>
          <wp:effectExtent l="19050" t="0" r="8543" b="0"/>
          <wp:docPr id="3" name="תמונה 3" descr="C:\Users\or\AppData\Local\Microsoft\Windows\Temporary Internet Files\Content.Word\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r\AppData\Local\Microsoft\Windows\Temporary Internet Files\Content.Word\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8277" cy="781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2">
    <w:nsid w:val="01276B8F"/>
    <w:multiLevelType w:val="hybridMultilevel"/>
    <w:tmpl w:val="A52ADD0A"/>
    <w:lvl w:ilvl="0" w:tplc="FABECD3A">
      <w:start w:val="1"/>
      <w:numFmt w:val="decimal"/>
      <w:lvlText w:val="%1."/>
      <w:lvlJc w:val="left"/>
      <w:pPr>
        <w:tabs>
          <w:tab w:val="num" w:pos="780"/>
        </w:tabs>
        <w:ind w:left="780" w:right="780" w:hanging="42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05996044"/>
    <w:multiLevelType w:val="hybridMultilevel"/>
    <w:tmpl w:val="28AA51FC"/>
    <w:lvl w:ilvl="0" w:tplc="2E88925A">
      <w:start w:val="1"/>
      <w:numFmt w:val="decimal"/>
      <w:lvlText w:val="%1."/>
      <w:lvlJc w:val="left"/>
      <w:pPr>
        <w:tabs>
          <w:tab w:val="num" w:pos="392"/>
        </w:tabs>
        <w:ind w:left="392" w:right="392" w:hanging="42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52"/>
        </w:tabs>
        <w:ind w:left="1052" w:right="1052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772"/>
        </w:tabs>
        <w:ind w:left="1772" w:right="1772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492"/>
        </w:tabs>
        <w:ind w:left="2492" w:right="2492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12"/>
        </w:tabs>
        <w:ind w:left="3212" w:right="3212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32"/>
        </w:tabs>
        <w:ind w:left="3932" w:right="3932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52"/>
        </w:tabs>
        <w:ind w:left="4652" w:right="4652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372"/>
        </w:tabs>
        <w:ind w:left="5372" w:right="5372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092"/>
        </w:tabs>
        <w:ind w:left="6092" w:right="6092" w:hanging="180"/>
      </w:pPr>
    </w:lvl>
  </w:abstractNum>
  <w:abstractNum w:abstractNumId="4">
    <w:nsid w:val="09792929"/>
    <w:multiLevelType w:val="hybridMultilevel"/>
    <w:tmpl w:val="8E68BBA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8E3D06"/>
    <w:multiLevelType w:val="hybridMultilevel"/>
    <w:tmpl w:val="040A695E"/>
    <w:lvl w:ilvl="0" w:tplc="4C34ED4C">
      <w:start w:val="1"/>
      <w:numFmt w:val="decimal"/>
      <w:lvlText w:val="%1."/>
      <w:lvlJc w:val="left"/>
      <w:pPr>
        <w:tabs>
          <w:tab w:val="num" w:pos="750"/>
        </w:tabs>
        <w:ind w:left="750" w:righ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14CD3693"/>
    <w:multiLevelType w:val="multilevel"/>
    <w:tmpl w:val="6F685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>
    <w:nsid w:val="189950DF"/>
    <w:multiLevelType w:val="hybridMultilevel"/>
    <w:tmpl w:val="0050642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>
    <w:nsid w:val="191B4F4F"/>
    <w:multiLevelType w:val="hybridMultilevel"/>
    <w:tmpl w:val="732CF4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446588D"/>
    <w:multiLevelType w:val="multilevel"/>
    <w:tmpl w:val="B8F88E76"/>
    <w:lvl w:ilvl="0">
      <w:start w:val="10"/>
      <w:numFmt w:val="decimal"/>
      <w:lvlText w:val="%1"/>
      <w:lvlJc w:val="left"/>
      <w:pPr>
        <w:tabs>
          <w:tab w:val="num" w:pos="750"/>
        </w:tabs>
        <w:ind w:left="750" w:righ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14"/>
        </w:tabs>
        <w:ind w:left="414" w:right="414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"/>
        </w:tabs>
        <w:ind w:left="78" w:right="7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58"/>
        </w:tabs>
        <w:ind w:left="-258" w:right="-258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64"/>
        </w:tabs>
        <w:ind w:left="-264" w:right="-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600"/>
        </w:tabs>
        <w:ind w:left="-600" w:right="-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76"/>
        </w:tabs>
        <w:ind w:left="-576" w:right="-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12"/>
        </w:tabs>
        <w:ind w:left="-912" w:right="-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88"/>
        </w:tabs>
        <w:ind w:left="-888" w:right="-888" w:hanging="1800"/>
      </w:pPr>
      <w:rPr>
        <w:rFonts w:hint="default"/>
      </w:rPr>
    </w:lvl>
  </w:abstractNum>
  <w:abstractNum w:abstractNumId="10">
    <w:nsid w:val="3A883D4D"/>
    <w:multiLevelType w:val="multilevel"/>
    <w:tmpl w:val="C9903EE2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1">
    <w:nsid w:val="44F11881"/>
    <w:multiLevelType w:val="hybridMultilevel"/>
    <w:tmpl w:val="B30C74D4"/>
    <w:lvl w:ilvl="0" w:tplc="8DFEF078">
      <w:start w:val="1"/>
      <w:numFmt w:val="decimal"/>
      <w:lvlText w:val="%1."/>
      <w:lvlJc w:val="left"/>
      <w:pPr>
        <w:tabs>
          <w:tab w:val="num" w:pos="497"/>
        </w:tabs>
        <w:ind w:left="497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2">
    <w:nsid w:val="46D51ECF"/>
    <w:multiLevelType w:val="hybridMultilevel"/>
    <w:tmpl w:val="2D5C95EC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>
    <w:nsid w:val="4765391C"/>
    <w:multiLevelType w:val="hybridMultilevel"/>
    <w:tmpl w:val="6E5AD564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4">
    <w:nsid w:val="476C4FAE"/>
    <w:multiLevelType w:val="hybridMultilevel"/>
    <w:tmpl w:val="0ECE7468"/>
    <w:lvl w:ilvl="0" w:tplc="04090001">
      <w:start w:val="1"/>
      <w:numFmt w:val="bullet"/>
      <w:lvlText w:val=""/>
      <w:lvlJc w:val="left"/>
      <w:pPr>
        <w:tabs>
          <w:tab w:val="num" w:pos="444"/>
        </w:tabs>
        <w:ind w:left="444" w:right="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64"/>
        </w:tabs>
        <w:ind w:left="1164" w:righ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84"/>
        </w:tabs>
        <w:ind w:left="1884" w:righ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04"/>
        </w:tabs>
        <w:ind w:left="2604" w:righ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24"/>
        </w:tabs>
        <w:ind w:left="3324" w:righ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44"/>
        </w:tabs>
        <w:ind w:left="4044" w:righ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64"/>
        </w:tabs>
        <w:ind w:left="4764" w:righ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84"/>
        </w:tabs>
        <w:ind w:left="5484" w:righ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04"/>
        </w:tabs>
        <w:ind w:left="6204" w:right="6204" w:hanging="360"/>
      </w:pPr>
      <w:rPr>
        <w:rFonts w:ascii="Wingdings" w:hAnsi="Wingdings" w:hint="default"/>
      </w:rPr>
    </w:lvl>
  </w:abstractNum>
  <w:abstractNum w:abstractNumId="15">
    <w:nsid w:val="4CF17FDA"/>
    <w:multiLevelType w:val="multilevel"/>
    <w:tmpl w:val="2EEA152C"/>
    <w:lvl w:ilvl="0">
      <w:start w:val="2"/>
      <w:numFmt w:val="decimal"/>
      <w:lvlText w:val="%1"/>
      <w:lvlJc w:val="left"/>
      <w:pPr>
        <w:tabs>
          <w:tab w:val="num" w:pos="585"/>
        </w:tabs>
        <w:ind w:left="585" w:right="585" w:hanging="58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righ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righ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righ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righ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right="7560" w:hanging="1800"/>
      </w:pPr>
      <w:rPr>
        <w:rFonts w:hint="default"/>
      </w:rPr>
    </w:lvl>
  </w:abstractNum>
  <w:abstractNum w:abstractNumId="16">
    <w:nsid w:val="4F2763CF"/>
    <w:multiLevelType w:val="hybridMultilevel"/>
    <w:tmpl w:val="8EF83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50A333D4"/>
    <w:multiLevelType w:val="hybridMultilevel"/>
    <w:tmpl w:val="025241EA"/>
    <w:lvl w:ilvl="0" w:tplc="A6A2301C">
      <w:start w:val="1"/>
      <w:numFmt w:val="decimal"/>
      <w:lvlText w:val="%1."/>
      <w:lvlJc w:val="left"/>
      <w:pPr>
        <w:tabs>
          <w:tab w:val="num" w:pos="359"/>
        </w:tabs>
        <w:ind w:left="359" w:right="359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79"/>
        </w:tabs>
        <w:ind w:left="1079" w:right="1079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799"/>
        </w:tabs>
        <w:ind w:left="1799" w:right="1799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19"/>
        </w:tabs>
        <w:ind w:left="2519" w:right="2519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39"/>
        </w:tabs>
        <w:ind w:left="3239" w:right="3239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59"/>
        </w:tabs>
        <w:ind w:left="3959" w:right="3959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79"/>
        </w:tabs>
        <w:ind w:left="4679" w:right="467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399"/>
        </w:tabs>
        <w:ind w:left="5399" w:right="539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19"/>
        </w:tabs>
        <w:ind w:left="6119" w:right="6119" w:hanging="180"/>
      </w:pPr>
    </w:lvl>
  </w:abstractNum>
  <w:abstractNum w:abstractNumId="18">
    <w:nsid w:val="555B50C8"/>
    <w:multiLevelType w:val="multilevel"/>
    <w:tmpl w:val="C3ECBBCE"/>
    <w:lvl w:ilvl="0">
      <w:start w:val="13"/>
      <w:numFmt w:val="decimal"/>
      <w:lvlText w:val="%1"/>
      <w:lvlJc w:val="left"/>
      <w:pPr>
        <w:tabs>
          <w:tab w:val="num" w:pos="660"/>
        </w:tabs>
        <w:ind w:left="660" w:right="660" w:hanging="6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324"/>
        </w:tabs>
        <w:ind w:left="324" w:right="324" w:hanging="6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8"/>
        </w:tabs>
        <w:ind w:left="48" w:right="48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-288"/>
        </w:tabs>
        <w:ind w:left="-288" w:right="-288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-264"/>
        </w:tabs>
        <w:ind w:left="-264" w:right="-264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-600"/>
        </w:tabs>
        <w:ind w:left="-600" w:right="-6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-576"/>
        </w:tabs>
        <w:ind w:left="-576" w:right="-576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-912"/>
        </w:tabs>
        <w:ind w:left="-912" w:right="-912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-888"/>
        </w:tabs>
        <w:ind w:left="-888" w:right="-888" w:hanging="1800"/>
      </w:pPr>
      <w:rPr>
        <w:rFonts w:hint="cs"/>
      </w:rPr>
    </w:lvl>
  </w:abstractNum>
  <w:abstractNum w:abstractNumId="19">
    <w:nsid w:val="586268B7"/>
    <w:multiLevelType w:val="hybridMultilevel"/>
    <w:tmpl w:val="3D321796"/>
    <w:lvl w:ilvl="0" w:tplc="FC945848">
      <w:start w:val="1"/>
      <w:numFmt w:val="decimal"/>
      <w:lvlText w:val="%1."/>
      <w:lvlJc w:val="left"/>
      <w:pPr>
        <w:tabs>
          <w:tab w:val="num" w:pos="795"/>
        </w:tabs>
        <w:ind w:left="795" w:right="795" w:hanging="435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>
    <w:nsid w:val="599C6FD6"/>
    <w:multiLevelType w:val="hybridMultilevel"/>
    <w:tmpl w:val="5E5200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21">
    <w:nsid w:val="5B4237CE"/>
    <w:multiLevelType w:val="hybridMultilevel"/>
    <w:tmpl w:val="5732AFA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2">
    <w:nsid w:val="5BC54B64"/>
    <w:multiLevelType w:val="hybridMultilevel"/>
    <w:tmpl w:val="F62463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D0001">
      <w:start w:val="1"/>
      <w:numFmt w:val="bullet"/>
      <w:lvlText w:val=""/>
      <w:lvlJc w:val="left"/>
      <w:pPr>
        <w:tabs>
          <w:tab w:val="num" w:pos="1800"/>
        </w:tabs>
        <w:ind w:left="180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480" w:hanging="180"/>
      </w:pPr>
    </w:lvl>
  </w:abstractNum>
  <w:abstractNum w:abstractNumId="23">
    <w:nsid w:val="5BFB73CB"/>
    <w:multiLevelType w:val="hybridMultilevel"/>
    <w:tmpl w:val="EB9C5660"/>
    <w:lvl w:ilvl="0" w:tplc="04090001">
      <w:start w:val="1"/>
      <w:numFmt w:val="bullet"/>
      <w:lvlText w:val=""/>
      <w:lvlJc w:val="left"/>
      <w:pPr>
        <w:tabs>
          <w:tab w:val="num" w:pos="384"/>
        </w:tabs>
        <w:ind w:left="384" w:right="3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4"/>
        </w:tabs>
        <w:ind w:left="1104" w:right="1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4"/>
        </w:tabs>
        <w:ind w:left="1824" w:right="1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4"/>
        </w:tabs>
        <w:ind w:left="2544" w:right="2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4"/>
        </w:tabs>
        <w:ind w:left="3264" w:right="3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4"/>
        </w:tabs>
        <w:ind w:left="3984" w:right="3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4"/>
        </w:tabs>
        <w:ind w:left="4704" w:right="4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4"/>
        </w:tabs>
        <w:ind w:left="5424" w:right="5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4"/>
        </w:tabs>
        <w:ind w:left="6144" w:right="6144" w:hanging="360"/>
      </w:pPr>
      <w:rPr>
        <w:rFonts w:ascii="Wingdings" w:hAnsi="Wingdings" w:hint="default"/>
      </w:rPr>
    </w:lvl>
  </w:abstractNum>
  <w:abstractNum w:abstractNumId="24">
    <w:nsid w:val="5D07242F"/>
    <w:multiLevelType w:val="hybridMultilevel"/>
    <w:tmpl w:val="9654A100"/>
    <w:lvl w:ilvl="0" w:tplc="04090001">
      <w:start w:val="1"/>
      <w:numFmt w:val="bullet"/>
      <w:pStyle w:val="zzzzz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D0001">
      <w:start w:val="1"/>
      <w:numFmt w:val="bullet"/>
      <w:lvlText w:val=""/>
      <w:lvlJc w:val="left"/>
      <w:pPr>
        <w:tabs>
          <w:tab w:val="num" w:pos="1800"/>
        </w:tabs>
        <w:ind w:left="180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480" w:hanging="180"/>
      </w:pPr>
    </w:lvl>
  </w:abstractNum>
  <w:abstractNum w:abstractNumId="25">
    <w:nsid w:val="5F823772"/>
    <w:multiLevelType w:val="hybridMultilevel"/>
    <w:tmpl w:val="82B83DB4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right="6480" w:hanging="360"/>
      </w:pPr>
      <w:rPr>
        <w:rFonts w:ascii="Wingdings" w:hAnsi="Wingdings" w:hint="default"/>
      </w:rPr>
    </w:lvl>
  </w:abstractNum>
  <w:abstractNum w:abstractNumId="26">
    <w:nsid w:val="61A36CDF"/>
    <w:multiLevelType w:val="hybridMultilevel"/>
    <w:tmpl w:val="D6ECC46C"/>
    <w:lvl w:ilvl="0" w:tplc="531A832C">
      <w:start w:val="1"/>
      <w:numFmt w:val="decimal"/>
      <w:lvlText w:val="%1."/>
      <w:lvlJc w:val="left"/>
      <w:pPr>
        <w:tabs>
          <w:tab w:val="num" w:pos="945"/>
        </w:tabs>
        <w:ind w:left="945" w:right="945" w:hanging="585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7">
    <w:nsid w:val="6545575E"/>
    <w:multiLevelType w:val="hybridMultilevel"/>
    <w:tmpl w:val="12767500"/>
    <w:lvl w:ilvl="0" w:tplc="040D0001">
      <w:start w:val="1"/>
      <w:numFmt w:val="bullet"/>
      <w:lvlText w:val=""/>
      <w:lvlJc w:val="left"/>
      <w:pPr>
        <w:tabs>
          <w:tab w:val="num" w:pos="-180"/>
        </w:tabs>
        <w:ind w:left="-180" w:right="-18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540"/>
        </w:tabs>
        <w:ind w:left="540" w:right="5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1260"/>
        </w:tabs>
        <w:ind w:left="1260" w:right="12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1980"/>
        </w:tabs>
        <w:ind w:left="1980" w:right="19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2700"/>
        </w:tabs>
        <w:ind w:left="2700" w:right="27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3420"/>
        </w:tabs>
        <w:ind w:left="3420" w:right="34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140"/>
        </w:tabs>
        <w:ind w:left="4140" w:right="41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4860"/>
        </w:tabs>
        <w:ind w:left="4860" w:right="48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5580"/>
        </w:tabs>
        <w:ind w:left="5580" w:right="5580" w:hanging="360"/>
      </w:pPr>
      <w:rPr>
        <w:rFonts w:ascii="Wingdings" w:hAnsi="Wingdings" w:hint="default"/>
      </w:rPr>
    </w:lvl>
  </w:abstractNum>
  <w:abstractNum w:abstractNumId="28">
    <w:nsid w:val="6B626BE4"/>
    <w:multiLevelType w:val="hybridMultilevel"/>
    <w:tmpl w:val="AF7E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E22BFC"/>
    <w:multiLevelType w:val="singleLevel"/>
    <w:tmpl w:val="67CC7104"/>
    <w:lvl w:ilvl="0">
      <w:start w:val="1"/>
      <w:numFmt w:val="decimal"/>
      <w:lvlText w:val="%1."/>
      <w:lvlJc w:val="center"/>
      <w:pPr>
        <w:tabs>
          <w:tab w:val="num" w:pos="360"/>
        </w:tabs>
        <w:ind w:firstLine="0"/>
      </w:pPr>
    </w:lvl>
  </w:abstractNum>
  <w:abstractNum w:abstractNumId="30">
    <w:nsid w:val="795340A3"/>
    <w:multiLevelType w:val="hybridMultilevel"/>
    <w:tmpl w:val="EADCC2D4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7"/>
  </w:num>
  <w:num w:numId="5">
    <w:abstractNumId w:val="25"/>
  </w:num>
  <w:num w:numId="6">
    <w:abstractNumId w:val="5"/>
  </w:num>
  <w:num w:numId="7">
    <w:abstractNumId w:val="2"/>
  </w:num>
  <w:num w:numId="8">
    <w:abstractNumId w:val="24"/>
  </w:num>
  <w:num w:numId="9">
    <w:abstractNumId w:val="22"/>
  </w:num>
  <w:num w:numId="10">
    <w:abstractNumId w:val="16"/>
  </w:num>
  <w:num w:numId="11">
    <w:abstractNumId w:val="15"/>
  </w:num>
  <w:num w:numId="12">
    <w:abstractNumId w:val="14"/>
  </w:num>
  <w:num w:numId="13">
    <w:abstractNumId w:val="29"/>
  </w:num>
  <w:num w:numId="14">
    <w:abstractNumId w:val="30"/>
  </w:num>
  <w:num w:numId="15">
    <w:abstractNumId w:val="21"/>
  </w:num>
  <w:num w:numId="16">
    <w:abstractNumId w:val="27"/>
  </w:num>
  <w:num w:numId="17">
    <w:abstractNumId w:val="23"/>
  </w:num>
  <w:num w:numId="18">
    <w:abstractNumId w:val="9"/>
  </w:num>
  <w:num w:numId="19">
    <w:abstractNumId w:val="18"/>
  </w:num>
  <w:num w:numId="20">
    <w:abstractNumId w:val="4"/>
  </w:num>
  <w:num w:numId="21">
    <w:abstractNumId w:val="11"/>
  </w:num>
  <w:num w:numId="22">
    <w:abstractNumId w:val="26"/>
  </w:num>
  <w:num w:numId="23">
    <w:abstractNumId w:val="3"/>
  </w:num>
  <w:num w:numId="24">
    <w:abstractNumId w:val="19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"/>
  </w:num>
  <w:num w:numId="28">
    <w:abstractNumId w:val="8"/>
  </w:num>
  <w:num w:numId="29">
    <w:abstractNumId w:val="28"/>
  </w:num>
  <w:num w:numId="30">
    <w:abstractNumId w:val="1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43"/>
    <w:rsid w:val="00016520"/>
    <w:rsid w:val="00026F98"/>
    <w:rsid w:val="00036A33"/>
    <w:rsid w:val="00037DFD"/>
    <w:rsid w:val="00066A21"/>
    <w:rsid w:val="00095453"/>
    <w:rsid w:val="00096492"/>
    <w:rsid w:val="000A056A"/>
    <w:rsid w:val="000A7933"/>
    <w:rsid w:val="000C48A9"/>
    <w:rsid w:val="000C6BB1"/>
    <w:rsid w:val="000E1C18"/>
    <w:rsid w:val="000E21BF"/>
    <w:rsid w:val="000F524D"/>
    <w:rsid w:val="000F71C0"/>
    <w:rsid w:val="000F7680"/>
    <w:rsid w:val="00104A8E"/>
    <w:rsid w:val="00107809"/>
    <w:rsid w:val="0011780B"/>
    <w:rsid w:val="001246AF"/>
    <w:rsid w:val="001634CF"/>
    <w:rsid w:val="00170E2D"/>
    <w:rsid w:val="00175D59"/>
    <w:rsid w:val="00177F61"/>
    <w:rsid w:val="00181347"/>
    <w:rsid w:val="001865D0"/>
    <w:rsid w:val="00194ED1"/>
    <w:rsid w:val="001D2DAB"/>
    <w:rsid w:val="001E6EFA"/>
    <w:rsid w:val="001F1382"/>
    <w:rsid w:val="001F3D3B"/>
    <w:rsid w:val="0022243F"/>
    <w:rsid w:val="002730FB"/>
    <w:rsid w:val="00280326"/>
    <w:rsid w:val="00281F59"/>
    <w:rsid w:val="00293740"/>
    <w:rsid w:val="002956C3"/>
    <w:rsid w:val="002F2461"/>
    <w:rsid w:val="002F2665"/>
    <w:rsid w:val="0030182F"/>
    <w:rsid w:val="0030279C"/>
    <w:rsid w:val="0030323A"/>
    <w:rsid w:val="0031114F"/>
    <w:rsid w:val="003135BD"/>
    <w:rsid w:val="00336F1A"/>
    <w:rsid w:val="003432B5"/>
    <w:rsid w:val="003528CE"/>
    <w:rsid w:val="00363290"/>
    <w:rsid w:val="0036431C"/>
    <w:rsid w:val="003B31F3"/>
    <w:rsid w:val="003B5BE5"/>
    <w:rsid w:val="003C26C9"/>
    <w:rsid w:val="003C601A"/>
    <w:rsid w:val="003D6A0E"/>
    <w:rsid w:val="003E0890"/>
    <w:rsid w:val="003F5C1F"/>
    <w:rsid w:val="00400562"/>
    <w:rsid w:val="0040314E"/>
    <w:rsid w:val="00422D30"/>
    <w:rsid w:val="0043573B"/>
    <w:rsid w:val="00453C45"/>
    <w:rsid w:val="00454608"/>
    <w:rsid w:val="00463204"/>
    <w:rsid w:val="0046373C"/>
    <w:rsid w:val="00467884"/>
    <w:rsid w:val="00472E9B"/>
    <w:rsid w:val="00474921"/>
    <w:rsid w:val="004B3969"/>
    <w:rsid w:val="00510CA1"/>
    <w:rsid w:val="00522552"/>
    <w:rsid w:val="00541720"/>
    <w:rsid w:val="005563A5"/>
    <w:rsid w:val="00560FC8"/>
    <w:rsid w:val="00570E80"/>
    <w:rsid w:val="005753B6"/>
    <w:rsid w:val="00576F9D"/>
    <w:rsid w:val="005A2B4A"/>
    <w:rsid w:val="005B7DDE"/>
    <w:rsid w:val="005C43FB"/>
    <w:rsid w:val="005D28C5"/>
    <w:rsid w:val="005D2E06"/>
    <w:rsid w:val="005E51C2"/>
    <w:rsid w:val="005E5BF7"/>
    <w:rsid w:val="00612B43"/>
    <w:rsid w:val="00632D35"/>
    <w:rsid w:val="00645943"/>
    <w:rsid w:val="00665CE0"/>
    <w:rsid w:val="00691C18"/>
    <w:rsid w:val="006C7152"/>
    <w:rsid w:val="006D4759"/>
    <w:rsid w:val="006D63B9"/>
    <w:rsid w:val="006E0A03"/>
    <w:rsid w:val="00703462"/>
    <w:rsid w:val="007122C8"/>
    <w:rsid w:val="00726C2E"/>
    <w:rsid w:val="00742DA9"/>
    <w:rsid w:val="00774AE9"/>
    <w:rsid w:val="00775882"/>
    <w:rsid w:val="007F6D0D"/>
    <w:rsid w:val="00827F09"/>
    <w:rsid w:val="00843FD8"/>
    <w:rsid w:val="00851F25"/>
    <w:rsid w:val="00860A02"/>
    <w:rsid w:val="008B75D5"/>
    <w:rsid w:val="008B79F9"/>
    <w:rsid w:val="008E259B"/>
    <w:rsid w:val="008E6AEC"/>
    <w:rsid w:val="008F59B4"/>
    <w:rsid w:val="009012AE"/>
    <w:rsid w:val="00943C1C"/>
    <w:rsid w:val="009447AF"/>
    <w:rsid w:val="00972259"/>
    <w:rsid w:val="00980C80"/>
    <w:rsid w:val="009A374F"/>
    <w:rsid w:val="009B3375"/>
    <w:rsid w:val="009F7DF0"/>
    <w:rsid w:val="00A01EE2"/>
    <w:rsid w:val="00A34CE2"/>
    <w:rsid w:val="00A35413"/>
    <w:rsid w:val="00A43379"/>
    <w:rsid w:val="00A44993"/>
    <w:rsid w:val="00A452A5"/>
    <w:rsid w:val="00A47E2B"/>
    <w:rsid w:val="00A518DA"/>
    <w:rsid w:val="00A72874"/>
    <w:rsid w:val="00A853B7"/>
    <w:rsid w:val="00AB06B1"/>
    <w:rsid w:val="00AC6F97"/>
    <w:rsid w:val="00B0200A"/>
    <w:rsid w:val="00B16197"/>
    <w:rsid w:val="00B255D9"/>
    <w:rsid w:val="00B27835"/>
    <w:rsid w:val="00B47CE5"/>
    <w:rsid w:val="00B57A20"/>
    <w:rsid w:val="00BA3E93"/>
    <w:rsid w:val="00BA445F"/>
    <w:rsid w:val="00BB337D"/>
    <w:rsid w:val="00BC4296"/>
    <w:rsid w:val="00BC51C5"/>
    <w:rsid w:val="00BD5538"/>
    <w:rsid w:val="00BD6FB8"/>
    <w:rsid w:val="00C11335"/>
    <w:rsid w:val="00C20EC0"/>
    <w:rsid w:val="00C65F3A"/>
    <w:rsid w:val="00CB0B3C"/>
    <w:rsid w:val="00CD0FE0"/>
    <w:rsid w:val="00CD2909"/>
    <w:rsid w:val="00CE5174"/>
    <w:rsid w:val="00D30903"/>
    <w:rsid w:val="00D66F1F"/>
    <w:rsid w:val="00DB43B2"/>
    <w:rsid w:val="00DE656C"/>
    <w:rsid w:val="00DF5E20"/>
    <w:rsid w:val="00E36854"/>
    <w:rsid w:val="00E45A65"/>
    <w:rsid w:val="00E52B25"/>
    <w:rsid w:val="00E53012"/>
    <w:rsid w:val="00E53F65"/>
    <w:rsid w:val="00E90125"/>
    <w:rsid w:val="00E91966"/>
    <w:rsid w:val="00EB71A9"/>
    <w:rsid w:val="00EB7DB3"/>
    <w:rsid w:val="00EC02B6"/>
    <w:rsid w:val="00ED756D"/>
    <w:rsid w:val="00EE3A35"/>
    <w:rsid w:val="00EF6AFB"/>
    <w:rsid w:val="00F06772"/>
    <w:rsid w:val="00F06D78"/>
    <w:rsid w:val="00F10251"/>
    <w:rsid w:val="00F17A9E"/>
    <w:rsid w:val="00F17CA7"/>
    <w:rsid w:val="00F32B7A"/>
    <w:rsid w:val="00F40F7E"/>
    <w:rsid w:val="00F7565F"/>
    <w:rsid w:val="00F76349"/>
    <w:rsid w:val="00F76371"/>
    <w:rsid w:val="00F97FA2"/>
    <w:rsid w:val="00FB34EC"/>
    <w:rsid w:val="00FF5094"/>
    <w:rsid w:val="00F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32F49D-0D44-49A8-9396-6B77D9DB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C8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rsid w:val="007122C8"/>
    <w:pPr>
      <w:keepNext/>
      <w:jc w:val="center"/>
      <w:outlineLvl w:val="0"/>
    </w:pPr>
    <w:rPr>
      <w:rFonts w:ascii="Arial" w:hAnsi="Arial" w:cs="Arial"/>
      <w:b/>
      <w:bCs/>
      <w:szCs w:val="24"/>
      <w:u w:val="single"/>
      <w:lang w:eastAsia="en-US"/>
    </w:rPr>
  </w:style>
  <w:style w:type="paragraph" w:styleId="2">
    <w:name w:val="heading 2"/>
    <w:basedOn w:val="a"/>
    <w:next w:val="a"/>
    <w:qFormat/>
    <w:rsid w:val="007122C8"/>
    <w:pPr>
      <w:keepNext/>
      <w:jc w:val="center"/>
      <w:outlineLvl w:val="1"/>
    </w:pPr>
    <w:rPr>
      <w:rFonts w:ascii="Arial" w:hAnsi="Arial" w:cs="Arial"/>
      <w:b/>
      <w:bCs/>
      <w:noProof w:val="0"/>
      <w:sz w:val="24"/>
      <w:szCs w:val="24"/>
      <w:u w:val="single"/>
    </w:rPr>
  </w:style>
  <w:style w:type="paragraph" w:styleId="3">
    <w:name w:val="heading 3"/>
    <w:basedOn w:val="a"/>
    <w:next w:val="a"/>
    <w:qFormat/>
    <w:rsid w:val="007122C8"/>
    <w:pPr>
      <w:keepNext/>
      <w:ind w:left="512" w:right="851"/>
      <w:jc w:val="both"/>
      <w:outlineLvl w:val="2"/>
    </w:pPr>
    <w:rPr>
      <w:rFonts w:ascii="Arial" w:hAnsi="Arial" w:cs="Arial"/>
      <w:sz w:val="24"/>
      <w:szCs w:val="24"/>
      <w:u w:val="single"/>
      <w:lang w:eastAsia="en-US"/>
    </w:rPr>
  </w:style>
  <w:style w:type="paragraph" w:styleId="4">
    <w:name w:val="heading 4"/>
    <w:basedOn w:val="a"/>
    <w:next w:val="a"/>
    <w:qFormat/>
    <w:rsid w:val="007122C8"/>
    <w:pPr>
      <w:keepNext/>
      <w:tabs>
        <w:tab w:val="left" w:pos="8306"/>
      </w:tabs>
      <w:spacing w:line="288" w:lineRule="auto"/>
      <w:ind w:left="-336"/>
      <w:jc w:val="both"/>
      <w:outlineLvl w:val="3"/>
    </w:pPr>
    <w:rPr>
      <w:rFonts w:ascii="Arial" w:hAnsi="Arial" w:cs="Arial"/>
      <w:b/>
      <w:bCs/>
      <w:sz w:val="22"/>
      <w:szCs w:val="22"/>
      <w:u w:val="single"/>
    </w:rPr>
  </w:style>
  <w:style w:type="paragraph" w:styleId="5">
    <w:name w:val="heading 5"/>
    <w:basedOn w:val="a"/>
    <w:next w:val="a"/>
    <w:qFormat/>
    <w:rsid w:val="007122C8"/>
    <w:pPr>
      <w:keepNext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qFormat/>
    <w:rsid w:val="00EF6AF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EF6AFB"/>
    <w:pPr>
      <w:spacing w:before="240" w:after="60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122C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122C8"/>
    <w:pPr>
      <w:tabs>
        <w:tab w:val="center" w:pos="4153"/>
        <w:tab w:val="right" w:pos="8306"/>
      </w:tabs>
    </w:pPr>
  </w:style>
  <w:style w:type="paragraph" w:styleId="a5">
    <w:name w:val="Block Text"/>
    <w:basedOn w:val="a"/>
    <w:rsid w:val="007122C8"/>
    <w:pPr>
      <w:ind w:left="512" w:right="851"/>
      <w:jc w:val="both"/>
    </w:pPr>
    <w:rPr>
      <w:rFonts w:ascii="Arial" w:hAnsi="Arial" w:cs="Arial"/>
      <w:szCs w:val="24"/>
      <w:lang w:eastAsia="en-US"/>
    </w:rPr>
  </w:style>
  <w:style w:type="paragraph" w:customStyle="1" w:styleId="10">
    <w:name w:val="סגנון1"/>
    <w:basedOn w:val="a"/>
    <w:rsid w:val="007122C8"/>
    <w:pPr>
      <w:spacing w:line="360" w:lineRule="auto"/>
    </w:pPr>
    <w:rPr>
      <w:rFonts w:cs="David"/>
      <w:noProof w:val="0"/>
      <w:snapToGrid w:val="0"/>
      <w:sz w:val="24"/>
      <w:szCs w:val="24"/>
    </w:rPr>
  </w:style>
  <w:style w:type="paragraph" w:styleId="20">
    <w:name w:val="Body Text Indent 2"/>
    <w:basedOn w:val="a"/>
    <w:rsid w:val="007122C8"/>
    <w:pPr>
      <w:ind w:left="656"/>
    </w:pPr>
    <w:rPr>
      <w:rFonts w:ascii="Arial" w:hAnsi="Arial" w:cs="Arial"/>
      <w:b/>
      <w:bCs/>
      <w:sz w:val="22"/>
      <w:szCs w:val="24"/>
    </w:rPr>
  </w:style>
  <w:style w:type="paragraph" w:styleId="a6">
    <w:name w:val="Body Text Indent"/>
    <w:basedOn w:val="a"/>
    <w:rsid w:val="007122C8"/>
    <w:pPr>
      <w:tabs>
        <w:tab w:val="left" w:pos="8306"/>
      </w:tabs>
      <w:spacing w:line="288" w:lineRule="auto"/>
      <w:ind w:left="-336"/>
      <w:jc w:val="both"/>
    </w:pPr>
    <w:rPr>
      <w:rFonts w:ascii="Arial" w:hAnsi="Arial" w:cs="Arial"/>
      <w:sz w:val="22"/>
      <w:szCs w:val="22"/>
    </w:rPr>
  </w:style>
  <w:style w:type="paragraph" w:customStyle="1" w:styleId="zzzzz">
    <w:name w:val="zzzzz"/>
    <w:basedOn w:val="a"/>
    <w:rsid w:val="007122C8"/>
    <w:pPr>
      <w:numPr>
        <w:numId w:val="8"/>
      </w:numPr>
      <w:tabs>
        <w:tab w:val="left" w:pos="2411"/>
        <w:tab w:val="left" w:pos="2501"/>
        <w:tab w:val="left" w:pos="2591"/>
        <w:tab w:val="num" w:pos="3221"/>
      </w:tabs>
      <w:spacing w:line="360" w:lineRule="auto"/>
      <w:ind w:left="0" w:right="0"/>
    </w:pPr>
    <w:rPr>
      <w:rFonts w:ascii="Courier" w:hAnsi="Courier" w:cs="David"/>
      <w:noProof w:val="0"/>
      <w:snapToGrid w:val="0"/>
      <w:sz w:val="24"/>
      <w:szCs w:val="24"/>
    </w:rPr>
  </w:style>
  <w:style w:type="paragraph" w:styleId="a7">
    <w:name w:val="Body Text"/>
    <w:basedOn w:val="a"/>
    <w:rsid w:val="00EF6AFB"/>
    <w:pPr>
      <w:spacing w:after="120"/>
    </w:pPr>
  </w:style>
  <w:style w:type="table" w:styleId="a8">
    <w:name w:val="Table Grid"/>
    <w:basedOn w:val="a1"/>
    <w:rsid w:val="00EF6AF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uiPriority w:val="99"/>
    <w:unhideWhenUsed/>
    <w:rsid w:val="00A43379"/>
    <w:rPr>
      <w:rFonts w:ascii="Calibri" w:eastAsia="Calibri" w:hAnsi="Calibri" w:cs="Arial"/>
      <w:b/>
      <w:bCs/>
      <w:noProof w:val="0"/>
      <w:color w:val="17365D"/>
      <w:sz w:val="24"/>
      <w:szCs w:val="24"/>
      <w:lang w:eastAsia="en-US"/>
    </w:rPr>
  </w:style>
  <w:style w:type="character" w:customStyle="1" w:styleId="aa">
    <w:name w:val="טקסט רגיל תו"/>
    <w:basedOn w:val="a0"/>
    <w:link w:val="a9"/>
    <w:uiPriority w:val="99"/>
    <w:rsid w:val="00A43379"/>
    <w:rPr>
      <w:rFonts w:ascii="Calibri" w:eastAsia="Calibri" w:hAnsi="Calibri" w:cs="Arial"/>
      <w:b/>
      <w:bCs/>
      <w:color w:val="17365D"/>
      <w:sz w:val="24"/>
      <w:szCs w:val="24"/>
    </w:rPr>
  </w:style>
  <w:style w:type="paragraph" w:styleId="ab">
    <w:name w:val="Balloon Text"/>
    <w:basedOn w:val="a"/>
    <w:link w:val="ac"/>
    <w:rsid w:val="00104A8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104A8E"/>
    <w:rPr>
      <w:rFonts w:ascii="Tahoma" w:hAnsi="Tahoma" w:cs="Tahoma"/>
      <w:noProof/>
      <w:sz w:val="16"/>
      <w:szCs w:val="16"/>
      <w:lang w:eastAsia="he-IL"/>
    </w:rPr>
  </w:style>
  <w:style w:type="paragraph" w:styleId="ad">
    <w:name w:val="List Paragraph"/>
    <w:basedOn w:val="a"/>
    <w:uiPriority w:val="34"/>
    <w:qFormat/>
    <w:rsid w:val="00403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di\Local%20Settings\Temporary%20Internet%20Files\OLK91\PAYWAY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PAYWAY</Template>
  <TotalTime>2</TotalTime>
  <Pages>1</Pages>
  <Words>143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>Sason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didi</dc:creator>
  <cp:lastModifiedBy>שי שמיר</cp:lastModifiedBy>
  <cp:revision>3</cp:revision>
  <cp:lastPrinted>2006-05-10T09:19:00Z</cp:lastPrinted>
  <dcterms:created xsi:type="dcterms:W3CDTF">2018-08-16T10:01:00Z</dcterms:created>
  <dcterms:modified xsi:type="dcterms:W3CDTF">2019-11-19T08:10:00Z</dcterms:modified>
</cp:coreProperties>
</file>